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0731587C" w:rsidR="00063289" w:rsidRPr="001C55D1" w:rsidRDefault="001B43CA" w:rsidP="00257739">
            <w:r>
              <w:rPr>
                <w:b/>
              </w:rPr>
              <w:t>ZVS 2026/</w:t>
            </w:r>
            <w:r w:rsidR="00512097">
              <w:rPr>
                <w:b/>
              </w:rPr>
              <w:t>57</w:t>
            </w:r>
            <w:r>
              <w:rPr>
                <w:b/>
              </w:rPr>
              <w:t>-KTM</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1E80E0CC" w:rsidR="00063289" w:rsidRPr="001C55D1" w:rsidRDefault="00512097" w:rsidP="00257739">
            <w:r w:rsidRPr="00512097">
              <w:t>Forster. Museum für Textil- und Industriegeschichte</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52A2AE3D" w:rsidR="00063289" w:rsidRPr="001C55D1" w:rsidRDefault="00512097" w:rsidP="00257739">
            <w:r>
              <w:rPr>
                <w:bCs/>
              </w:rPr>
              <w:t>M2_VE_10_Leitsystem</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2328F153" w:rsidR="00B43DCD" w:rsidRDefault="00A27431" w:rsidP="00365289">
            <w:pPr>
              <w:tabs>
                <w:tab w:val="left" w:pos="397"/>
                <w:tab w:val="left" w:pos="3095"/>
              </w:tabs>
              <w:jc w:val="left"/>
            </w:pPr>
            <w:r>
              <w:t>Frau Koppetsch</w:t>
            </w: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2732F8AA" w:rsidR="00082E29" w:rsidRPr="00063289" w:rsidRDefault="00A27431" w:rsidP="00365289">
            <w:pPr>
              <w:jc w:val="left"/>
            </w:pPr>
            <w:r>
              <w:t xml:space="preserve">03149 Forst (Lausitz), </w:t>
            </w:r>
            <w:proofErr w:type="spellStart"/>
            <w:r>
              <w:t>Sorauer</w:t>
            </w:r>
            <w:proofErr w:type="spellEnd"/>
            <w:r>
              <w:t xml:space="preserve"> Straße 31</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898B6D5" w:rsidR="00082E29" w:rsidRPr="00063289" w:rsidRDefault="00A27431" w:rsidP="00365289">
            <w:pPr>
              <w:jc w:val="left"/>
            </w:pPr>
            <w:r>
              <w:t>Museum</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6A8AA500" w:rsidR="00082E29" w:rsidRDefault="00512097" w:rsidP="003558A4">
            <w:pPr>
              <w:jc w:val="left"/>
            </w:pPr>
            <w:r>
              <w:t>Beginn der Ausführung</w:t>
            </w:r>
          </w:p>
        </w:tc>
        <w:tc>
          <w:tcPr>
            <w:tcW w:w="5035" w:type="dxa"/>
            <w:tcBorders>
              <w:bottom w:val="single" w:sz="4" w:space="0" w:color="808080"/>
            </w:tcBorders>
            <w:noWrap/>
            <w:vAlign w:val="bottom"/>
          </w:tcPr>
          <w:p w14:paraId="17D69934" w14:textId="0A8ADDEA" w:rsidR="00082E29" w:rsidRPr="00063289" w:rsidRDefault="008E56E6" w:rsidP="003558A4">
            <w:pPr>
              <w:jc w:val="left"/>
            </w:pPr>
            <w:r>
              <w:t>12</w:t>
            </w:r>
            <w:r w:rsidR="00A27431">
              <w:t>.</w:t>
            </w:r>
            <w:r>
              <w:t>10</w:t>
            </w:r>
            <w:r w:rsidR="00A27431">
              <w:t>.2026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68B5266D" w:rsidR="00082E29" w:rsidRPr="00063289" w:rsidRDefault="00512097" w:rsidP="003558A4">
            <w:pPr>
              <w:jc w:val="left"/>
            </w:pPr>
            <w:r>
              <w:t>29.01</w:t>
            </w:r>
            <w:r w:rsidR="00F023C9">
              <w:t>.2027</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A11FDE">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2712721" w:rsidR="002B66A8" w:rsidRDefault="00A27431" w:rsidP="00E166A8">
            <w:r>
              <w:fldChar w:fldCharType="begin">
                <w:ffData>
                  <w:name w:val="VStrAusFrK4_234"/>
                  <w:enabled/>
                  <w:calcOnExit w:val="0"/>
                  <w:checkBox>
                    <w:sizeAuto/>
                    <w:default w:val="1"/>
                  </w:checkBox>
                </w:ffData>
              </w:fldChar>
            </w:r>
            <w:bookmarkStart w:id="1" w:name="VStrAusFrK4_234"/>
            <w:r>
              <w:instrText xml:space="preserve"> FORMCHECKBOX </w:instrText>
            </w:r>
            <w:r w:rsidR="00A11FDE">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396262" w:rsidR="002B66A8" w:rsidRDefault="00A27431" w:rsidP="00E166A8">
            <w:r>
              <w:t>0,1</w:t>
            </w:r>
          </w:p>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3ECE81F3"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A27431">
        <w:rPr>
          <w:color w:val="808080"/>
          <w:u w:val="single"/>
        </w:rPr>
        <w:t>5,0</w:t>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3D1BC8DC" w:rsidR="00F460FE" w:rsidRPr="00F460FE" w:rsidRDefault="00F460FE" w:rsidP="00F460FE">
      <w:pPr>
        <w:pStyle w:val="Text"/>
        <w:spacing w:after="120"/>
      </w:pPr>
      <w:r>
        <w:t>Alle Rechnungen sind beim Auftraggeber</w:t>
      </w:r>
      <w:r w:rsidR="00A27431">
        <w:t xml:space="preserve"> elektronisch</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77777777" w:rsidR="00B43DCD" w:rsidRPr="00063289" w:rsidRDefault="00B43DCD" w:rsidP="00381168"/>
        </w:tc>
        <w:tc>
          <w:tcPr>
            <w:tcW w:w="8095" w:type="dxa"/>
            <w:shd w:val="clear" w:color="auto" w:fill="auto"/>
            <w:noWrap/>
            <w:vAlign w:val="center"/>
          </w:tcPr>
          <w:p w14:paraId="139C2415" w14:textId="6DF583A6" w:rsidR="00B43DCD" w:rsidRPr="00063289" w:rsidRDefault="00B43DCD" w:rsidP="00381168"/>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0101E35A" w:rsidR="00B43DCD" w:rsidRPr="00063289" w:rsidRDefault="00A27431" w:rsidP="00381168">
            <w:r>
              <w:t>erechnung@forst-lausitz.de</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4619BB6B" w:rsidR="00B43DCD" w:rsidRPr="00063289" w:rsidRDefault="00B43DCD" w:rsidP="00381168">
            <w:r>
              <w:t xml:space="preserve">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5BFE11A1" w:rsidR="00E166A8" w:rsidRPr="00063289" w:rsidRDefault="00A27431" w:rsidP="00381168">
            <w:r>
              <w:t>3,0</w:t>
            </w:r>
          </w:p>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5B89"/>
    <w:rsid w:val="00237FE3"/>
    <w:rsid w:val="00240302"/>
    <w:rsid w:val="002517FD"/>
    <w:rsid w:val="00251BA7"/>
    <w:rsid w:val="00257739"/>
    <w:rsid w:val="00263542"/>
    <w:rsid w:val="00270AD6"/>
    <w:rsid w:val="002748DF"/>
    <w:rsid w:val="00291B3F"/>
    <w:rsid w:val="00296DE4"/>
    <w:rsid w:val="002B66A8"/>
    <w:rsid w:val="002C0F7B"/>
    <w:rsid w:val="002C403D"/>
    <w:rsid w:val="002E4302"/>
    <w:rsid w:val="002F3FBA"/>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0632"/>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12097"/>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5F4E7B"/>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13E5"/>
    <w:rsid w:val="006F34B7"/>
    <w:rsid w:val="00715319"/>
    <w:rsid w:val="0072184F"/>
    <w:rsid w:val="00722558"/>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74EA0"/>
    <w:rsid w:val="00887260"/>
    <w:rsid w:val="008A2856"/>
    <w:rsid w:val="008A656B"/>
    <w:rsid w:val="008B1F06"/>
    <w:rsid w:val="008D764D"/>
    <w:rsid w:val="008E56E6"/>
    <w:rsid w:val="008F52AA"/>
    <w:rsid w:val="008F5B59"/>
    <w:rsid w:val="008F6547"/>
    <w:rsid w:val="00904037"/>
    <w:rsid w:val="00910F0B"/>
    <w:rsid w:val="00962412"/>
    <w:rsid w:val="0097166A"/>
    <w:rsid w:val="009769C9"/>
    <w:rsid w:val="00981674"/>
    <w:rsid w:val="009A3215"/>
    <w:rsid w:val="009A33B4"/>
    <w:rsid w:val="009C14BE"/>
    <w:rsid w:val="009D455D"/>
    <w:rsid w:val="009D5A1E"/>
    <w:rsid w:val="009F2023"/>
    <w:rsid w:val="00A00872"/>
    <w:rsid w:val="00A111AD"/>
    <w:rsid w:val="00A11FDE"/>
    <w:rsid w:val="00A23CBA"/>
    <w:rsid w:val="00A27431"/>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36A7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023C9"/>
    <w:rsid w:val="00F133C2"/>
    <w:rsid w:val="00F21669"/>
    <w:rsid w:val="00F32C49"/>
    <w:rsid w:val="00F460FE"/>
    <w:rsid w:val="00F52C31"/>
    <w:rsid w:val="00F649C5"/>
    <w:rsid w:val="00F721AF"/>
    <w:rsid w:val="00F8159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432</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Kockert, Thomas</cp:lastModifiedBy>
  <cp:revision>6</cp:revision>
  <cp:lastPrinted>2026-09-02T12:50:00Z</cp:lastPrinted>
  <dcterms:created xsi:type="dcterms:W3CDTF">2026-07-30T04:50:00Z</dcterms:created>
  <dcterms:modified xsi:type="dcterms:W3CDTF">2026-09-02T12:51:00Z</dcterms:modified>
</cp:coreProperties>
</file>